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B8CCE4" w:themeColor="accent1" w:themeTint="66"/>
  <w:body>
    <w:p w14:paraId="672A6659" w14:textId="77777777" w:rsidR="00E2287A" w:rsidRDefault="00E2287A" w:rsidP="00A10E78">
      <w:pPr>
        <w:jc w:val="right"/>
      </w:pPr>
    </w:p>
    <w:p w14:paraId="6DBFA071" w14:textId="7B599E05" w:rsidR="005B3316" w:rsidRDefault="00A10E78" w:rsidP="00A10E78">
      <w:pPr>
        <w:jc w:val="right"/>
      </w:pPr>
      <w:r>
        <w:t xml:space="preserve">Celje, </w:t>
      </w:r>
      <w:r w:rsidR="007C3F47">
        <w:t>16. 9. 2026</w:t>
      </w:r>
    </w:p>
    <w:p w14:paraId="0A37501D" w14:textId="77777777" w:rsidR="00A10E78" w:rsidRPr="00A10E78" w:rsidRDefault="00A10E78" w:rsidP="00A10E78">
      <w:pPr>
        <w:jc w:val="right"/>
      </w:pPr>
    </w:p>
    <w:p w14:paraId="3326F1AD" w14:textId="77777777" w:rsidR="00FD4B69" w:rsidRDefault="00FD4B69" w:rsidP="00FD4B69">
      <w:pPr>
        <w:jc w:val="center"/>
        <w:rPr>
          <w:b/>
          <w:i/>
          <w:sz w:val="36"/>
        </w:rPr>
      </w:pPr>
      <w:r w:rsidRPr="00FD4B69">
        <w:rPr>
          <w:b/>
          <w:i/>
          <w:sz w:val="36"/>
        </w:rPr>
        <w:t>Vrstni red razredov na</w:t>
      </w:r>
      <w:r>
        <w:rPr>
          <w:b/>
          <w:i/>
          <w:sz w:val="36"/>
        </w:rPr>
        <w:t xml:space="preserve"> športnem dnevu v orientaciji; 1. in 2</w:t>
      </w:r>
      <w:r w:rsidRPr="00FD4B69">
        <w:rPr>
          <w:b/>
          <w:i/>
          <w:sz w:val="36"/>
        </w:rPr>
        <w:t>. letnik</w:t>
      </w:r>
    </w:p>
    <w:p w14:paraId="5DAB6C7B" w14:textId="77777777" w:rsidR="005B3316" w:rsidRDefault="005B3316" w:rsidP="00FD4B69">
      <w:pPr>
        <w:jc w:val="center"/>
        <w:rPr>
          <w:b/>
          <w:i/>
          <w:sz w:val="36"/>
        </w:rPr>
      </w:pPr>
    </w:p>
    <w:p w14:paraId="02EB378F" w14:textId="77777777" w:rsidR="005B3316" w:rsidRPr="00FD4B69" w:rsidRDefault="005B3316" w:rsidP="00FD4B69">
      <w:pPr>
        <w:jc w:val="center"/>
        <w:rPr>
          <w:b/>
          <w:i/>
          <w:sz w:val="36"/>
        </w:rPr>
        <w:sectPr w:rsidR="005B3316" w:rsidRPr="00FD4B69" w:rsidSect="00FD4B69">
          <w:headerReference w:type="default" r:id="rId7"/>
          <w:footerReference w:type="default" r:id="rId8"/>
          <w:type w:val="continuous"/>
          <w:pgSz w:w="11906" w:h="16838"/>
          <w:pgMar w:top="1418" w:right="720" w:bottom="737" w:left="720" w:header="709" w:footer="709" w:gutter="0"/>
          <w:cols w:space="708"/>
          <w:docGrid w:linePitch="360"/>
        </w:sectPr>
      </w:pPr>
    </w:p>
    <w:p w14:paraId="6A05A809" w14:textId="50F95322" w:rsidR="005B3316" w:rsidRDefault="007C3F47" w:rsidP="005B3316">
      <w:pPr>
        <w:jc w:val="both"/>
      </w:pPr>
      <w:r w:rsidRPr="007C3F47">
        <w:drawing>
          <wp:inline distT="0" distB="0" distL="0" distR="0" wp14:anchorId="761A9EFD" wp14:editId="2256BA42">
            <wp:extent cx="3098165" cy="2305685"/>
            <wp:effectExtent l="0" t="0" r="6985" b="0"/>
            <wp:docPr id="90095019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230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9BBE3" w14:textId="77777777" w:rsidR="007C5EFA" w:rsidRDefault="007C5EFA" w:rsidP="005B3316">
      <w:pPr>
        <w:jc w:val="both"/>
      </w:pPr>
    </w:p>
    <w:p w14:paraId="41C8F396" w14:textId="7183C7EC" w:rsidR="00A52740" w:rsidRDefault="007C3F47" w:rsidP="005B3316">
      <w:pPr>
        <w:jc w:val="both"/>
      </w:pPr>
      <w:r w:rsidRPr="007C3F47">
        <w:drawing>
          <wp:inline distT="0" distB="0" distL="0" distR="0" wp14:anchorId="18E23989" wp14:editId="2F8300B4">
            <wp:extent cx="3098165" cy="1879600"/>
            <wp:effectExtent l="0" t="0" r="6985" b="6350"/>
            <wp:docPr id="818281768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18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A3D3EC" w14:textId="77777777" w:rsidR="007C5EFA" w:rsidRDefault="007C5EFA" w:rsidP="005B3316">
      <w:pPr>
        <w:jc w:val="both"/>
      </w:pPr>
    </w:p>
    <w:p w14:paraId="0E27B00A" w14:textId="56FF08C0" w:rsidR="00FD4B69" w:rsidRDefault="007C3F47" w:rsidP="005B3316">
      <w:pPr>
        <w:jc w:val="right"/>
      </w:pPr>
      <w:r w:rsidRPr="007C3F47">
        <w:drawing>
          <wp:inline distT="0" distB="0" distL="0" distR="0" wp14:anchorId="06028DBF" wp14:editId="530FE35B">
            <wp:extent cx="3098165" cy="3521710"/>
            <wp:effectExtent l="0" t="0" r="6985" b="2540"/>
            <wp:docPr id="600672375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3521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4D5A5" w14:textId="77777777" w:rsidR="00AC03C3" w:rsidRDefault="00AC03C3" w:rsidP="005730E8">
      <w:pPr>
        <w:jc w:val="right"/>
      </w:pPr>
    </w:p>
    <w:p w14:paraId="328881BE" w14:textId="77777777" w:rsidR="007C3F47" w:rsidRDefault="007C3F47" w:rsidP="005730E8">
      <w:pPr>
        <w:jc w:val="right"/>
      </w:pPr>
    </w:p>
    <w:p w14:paraId="3DEEC669" w14:textId="77777777" w:rsidR="00AC03C3" w:rsidRDefault="00AC03C3" w:rsidP="005730E8">
      <w:pPr>
        <w:jc w:val="right"/>
      </w:pPr>
    </w:p>
    <w:p w14:paraId="17E09844" w14:textId="77777777" w:rsidR="00A10E78" w:rsidRPr="007C5EFA" w:rsidRDefault="00A10E78" w:rsidP="005730E8">
      <w:pPr>
        <w:jc w:val="right"/>
        <w:rPr>
          <w:b/>
          <w:i/>
          <w:sz w:val="36"/>
        </w:rPr>
        <w:sectPr w:rsidR="00A10E78" w:rsidRPr="007C5EFA" w:rsidSect="005B3316">
          <w:type w:val="continuous"/>
          <w:pgSz w:w="11906" w:h="16838"/>
          <w:pgMar w:top="1418" w:right="720" w:bottom="737" w:left="720" w:header="709" w:footer="709" w:gutter="0"/>
          <w:cols w:num="2" w:space="708"/>
          <w:docGrid w:linePitch="360"/>
        </w:sectPr>
      </w:pPr>
      <w:r w:rsidRPr="007C5EFA">
        <w:rPr>
          <w:i/>
        </w:rPr>
        <w:t xml:space="preserve">aktiv ŠVZ </w:t>
      </w:r>
    </w:p>
    <w:p w14:paraId="3656B9AB" w14:textId="3335C301" w:rsidR="00FD4B69" w:rsidRDefault="00FD4B69" w:rsidP="00FD4B69">
      <w:pPr>
        <w:jc w:val="center"/>
        <w:rPr>
          <w:b/>
          <w:i/>
          <w:sz w:val="36"/>
        </w:rPr>
      </w:pPr>
    </w:p>
    <w:p w14:paraId="45FB0818" w14:textId="2DCDD91F" w:rsidR="007C3F47" w:rsidRDefault="007C3F47" w:rsidP="00FA366B">
      <w:pPr>
        <w:jc w:val="right"/>
      </w:pPr>
      <w:r>
        <w:br w:type="page"/>
      </w:r>
    </w:p>
    <w:p w14:paraId="4D0F524D" w14:textId="77777777" w:rsidR="00E2287A" w:rsidRDefault="00E2287A" w:rsidP="00FA366B">
      <w:pPr>
        <w:jc w:val="right"/>
      </w:pPr>
    </w:p>
    <w:p w14:paraId="1E38D812" w14:textId="0C7E16ED" w:rsidR="00FA366B" w:rsidRDefault="00A10E78" w:rsidP="00FA366B">
      <w:pPr>
        <w:jc w:val="right"/>
      </w:pPr>
      <w:r>
        <w:t xml:space="preserve">Celje, </w:t>
      </w:r>
      <w:r w:rsidR="1587E6FC">
        <w:t>10</w:t>
      </w:r>
      <w:r w:rsidR="00A55422">
        <w:t>.</w:t>
      </w:r>
      <w:r w:rsidR="1587E6FC">
        <w:t xml:space="preserve"> oktober 2024</w:t>
      </w:r>
    </w:p>
    <w:p w14:paraId="049F31CB" w14:textId="77777777" w:rsidR="00AC03C3" w:rsidRPr="00A10E78" w:rsidRDefault="00AC03C3" w:rsidP="00FA366B">
      <w:pPr>
        <w:jc w:val="right"/>
      </w:pPr>
    </w:p>
    <w:p w14:paraId="5C6EFDD5" w14:textId="77777777" w:rsidR="00FD4B69" w:rsidRDefault="00FD4B69" w:rsidP="00FD4B69">
      <w:pPr>
        <w:jc w:val="center"/>
        <w:rPr>
          <w:b/>
          <w:i/>
          <w:sz w:val="36"/>
        </w:rPr>
      </w:pPr>
      <w:r w:rsidRPr="00FD4B69">
        <w:rPr>
          <w:b/>
          <w:i/>
          <w:sz w:val="36"/>
        </w:rPr>
        <w:t>Vrstni red razredov na športnem dnevu v orientaciji; 3. in 4. letnik</w:t>
      </w:r>
    </w:p>
    <w:p w14:paraId="53128261" w14:textId="77777777" w:rsidR="005B3316" w:rsidRDefault="005B3316" w:rsidP="00FD4B69">
      <w:pPr>
        <w:jc w:val="center"/>
        <w:rPr>
          <w:b/>
          <w:i/>
          <w:sz w:val="36"/>
        </w:rPr>
      </w:pPr>
    </w:p>
    <w:p w14:paraId="62486C05" w14:textId="77777777" w:rsidR="005B3316" w:rsidRPr="00FD4B69" w:rsidRDefault="005B3316" w:rsidP="00FD4B69">
      <w:pPr>
        <w:jc w:val="center"/>
        <w:rPr>
          <w:b/>
          <w:i/>
          <w:sz w:val="36"/>
        </w:rPr>
        <w:sectPr w:rsidR="005B3316" w:rsidRPr="00FD4B69" w:rsidSect="00FD4B69">
          <w:type w:val="continuous"/>
          <w:pgSz w:w="11906" w:h="16838"/>
          <w:pgMar w:top="1418" w:right="720" w:bottom="737" w:left="720" w:header="709" w:footer="709" w:gutter="0"/>
          <w:cols w:space="708"/>
          <w:docGrid w:linePitch="360"/>
        </w:sectPr>
      </w:pPr>
    </w:p>
    <w:p w14:paraId="4101652C" w14:textId="6750B2EB" w:rsidR="00FD4B69" w:rsidRDefault="007C3F47" w:rsidP="00FD4B69">
      <w:r w:rsidRPr="007C3F47">
        <w:drawing>
          <wp:inline distT="0" distB="0" distL="0" distR="0" wp14:anchorId="1FC9EC17" wp14:editId="39D342BC">
            <wp:extent cx="3098165" cy="3429635"/>
            <wp:effectExtent l="0" t="0" r="6985" b="0"/>
            <wp:docPr id="1437961616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342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AF527C" w14:textId="77777777" w:rsidR="00FD4B69" w:rsidRDefault="007C3F47" w:rsidP="00A55422">
      <w:pPr>
        <w:jc w:val="right"/>
      </w:pPr>
      <w:r w:rsidRPr="007C3F47">
        <w:drawing>
          <wp:inline distT="0" distB="0" distL="0" distR="0" wp14:anchorId="369FE86C" wp14:editId="424EA1FB">
            <wp:extent cx="3098165" cy="3333750"/>
            <wp:effectExtent l="0" t="0" r="6985" b="0"/>
            <wp:docPr id="1510855404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816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8D593" w14:textId="77777777" w:rsidR="007C3F47" w:rsidRDefault="007C3F47" w:rsidP="00A55422">
      <w:pPr>
        <w:jc w:val="right"/>
      </w:pPr>
    </w:p>
    <w:p w14:paraId="350706E2" w14:textId="77777777" w:rsidR="007C3F47" w:rsidRDefault="007C3F47" w:rsidP="00A55422">
      <w:pPr>
        <w:jc w:val="right"/>
      </w:pPr>
    </w:p>
    <w:p w14:paraId="35DAC502" w14:textId="77777777" w:rsidR="007C3F47" w:rsidRDefault="007C3F47" w:rsidP="00A55422">
      <w:pPr>
        <w:jc w:val="right"/>
      </w:pPr>
    </w:p>
    <w:p w14:paraId="4DDBEF00" w14:textId="6DCCE77F" w:rsidR="007C3F47" w:rsidRDefault="007C3F47" w:rsidP="00A55422">
      <w:pPr>
        <w:jc w:val="right"/>
        <w:sectPr w:rsidR="007C3F47" w:rsidSect="00FD4B69">
          <w:type w:val="continuous"/>
          <w:pgSz w:w="11906" w:h="16838"/>
          <w:pgMar w:top="1418" w:right="720" w:bottom="737" w:left="720" w:header="709" w:footer="709" w:gutter="0"/>
          <w:cols w:num="2" w:space="708"/>
          <w:docGrid w:linePitch="360"/>
        </w:sectPr>
      </w:pPr>
    </w:p>
    <w:p w14:paraId="139FE24B" w14:textId="77777777" w:rsidR="00FA366B" w:rsidRPr="007C5EFA" w:rsidRDefault="00FD4B69" w:rsidP="00924BF1">
      <w:pPr>
        <w:jc w:val="right"/>
        <w:rPr>
          <w:i/>
        </w:rPr>
      </w:pPr>
      <w:r w:rsidRPr="007C5EFA">
        <w:rPr>
          <w:i/>
        </w:rPr>
        <w:t xml:space="preserve">aktiv ŠVZ </w:t>
      </w:r>
    </w:p>
    <w:sectPr w:rsidR="00FA366B" w:rsidRPr="007C5EFA" w:rsidSect="00FD4B69">
      <w:type w:val="continuous"/>
      <w:pgSz w:w="11906" w:h="16838"/>
      <w:pgMar w:top="1418" w:right="720" w:bottom="73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143E0" w14:textId="77777777" w:rsidR="00281ED4" w:rsidRDefault="00281ED4" w:rsidP="00F839DA">
      <w:pPr>
        <w:spacing w:after="0" w:line="240" w:lineRule="auto"/>
      </w:pPr>
      <w:r>
        <w:separator/>
      </w:r>
    </w:p>
  </w:endnote>
  <w:endnote w:type="continuationSeparator" w:id="0">
    <w:p w14:paraId="6C663AF7" w14:textId="77777777" w:rsidR="00281ED4" w:rsidRDefault="00281ED4" w:rsidP="00F839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2F646" w14:textId="4CA31A8A" w:rsidR="00F839DA" w:rsidRDefault="00245897" w:rsidP="00F839DA">
    <w:pPr>
      <w:pStyle w:val="Noga"/>
      <w:jc w:val="center"/>
    </w:pPr>
    <w:r>
      <w:rPr>
        <w:noProof/>
      </w:rPr>
      <mc:AlternateContent>
        <mc:Choice Requires="wps">
          <w:drawing>
            <wp:inline distT="0" distB="0" distL="0" distR="0" wp14:anchorId="2CF1347A" wp14:editId="19768148">
              <wp:extent cx="5202555" cy="297180"/>
              <wp:effectExtent l="0" t="0" r="0" b="0"/>
              <wp:docPr id="167492381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202555" cy="2971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44C5BF" w14:textId="77777777" w:rsidR="00245897" w:rsidRPr="00245897" w:rsidRDefault="00245897" w:rsidP="00245897">
                          <w:pPr>
                            <w:jc w:val="center"/>
                            <w:rPr>
                              <w:b/>
                              <w:bCs/>
                              <w:color w:val="548DD4" w:themeColor="text2" w:themeTint="99"/>
                              <w:sz w:val="40"/>
                              <w:szCs w:val="40"/>
                              <w14:shadow w14:blurRad="0" w14:dist="564007" w14:dir="14049741" w14:sx="125000" w14:sy="125000" w14:kx="0" w14:ky="0" w14:algn="tl">
                                <w14:srgbClr w14:val="C7DFD3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2">
                                    <w14:lumMod w14:val="75000"/>
                                    <w14:lumOff w14:val="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245897">
                            <w:rPr>
                              <w:b/>
                              <w:bCs/>
                              <w:color w:val="548DD4" w:themeColor="text2" w:themeTint="99"/>
                              <w:sz w:val="40"/>
                              <w:szCs w:val="40"/>
                              <w14:shadow w14:blurRad="0" w14:dist="564007" w14:dir="14049741" w14:sx="125000" w14:sy="125000" w14:kx="0" w14:ky="0" w14:algn="tl">
                                <w14:srgbClr w14:val="C7DFD3">
                                  <w14:alpha w14:val="2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tx2">
                                    <w14:lumMod w14:val="75000"/>
                                    <w14:lumOff w14:val="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Šport na zdravstveni</w:t>
                          </w:r>
                        </w:p>
                      </w:txbxContent>
                    </wps:txbx>
                    <wps:bodyPr wrap="square" numCol="1" fromWordArt="1">
                      <a:prstTxWarp prst="textWave4">
                        <a:avLst>
                          <a:gd name="adj1" fmla="val 6500"/>
                          <a:gd name="adj2" fmla="val 0"/>
                        </a:avLst>
                      </a:prstTxWarp>
                      <a:sp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2CF1347A"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width:409.65pt;height:2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" filled="f" stroked="f">
              <o:lock v:ext="edit" shapetype="t"/>
              <v:textbox style="mso-fit-shape-to-text:t">
                <w:txbxContent>
                  <w:p w14:paraId="0D44C5BF" w14:textId="77777777" w:rsidR="00245897" w:rsidRPr="00245897" w:rsidRDefault="00245897" w:rsidP="00245897">
                    <w:pPr>
                      <w:jc w:val="center"/>
                      <w:rPr>
                        <w:b/>
                        <w:bCs/>
                        <w:color w:val="548DD4" w:themeColor="text2" w:themeTint="99"/>
                        <w:sz w:val="40"/>
                        <w:szCs w:val="40"/>
                        <w14:shadow w14:blurRad="0" w14:dist="564007" w14:dir="14049741" w14:sx="125000" w14:sy="125000" w14:kx="0" w14:ky="0" w14:algn="tl">
                          <w14:srgbClr w14:val="C7DFD3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tx2">
                              <w14:lumMod w14:val="75000"/>
                              <w14:lumOff w14:val="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245897">
                      <w:rPr>
                        <w:b/>
                        <w:bCs/>
                        <w:color w:val="548DD4" w:themeColor="text2" w:themeTint="99"/>
                        <w:sz w:val="40"/>
                        <w:szCs w:val="40"/>
                        <w14:shadow w14:blurRad="0" w14:dist="564007" w14:dir="14049741" w14:sx="125000" w14:sy="125000" w14:kx="0" w14:ky="0" w14:algn="tl">
                          <w14:srgbClr w14:val="C7DFD3">
                            <w14:alpha w14:val="2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tx2">
                              <w14:lumMod w14:val="75000"/>
                              <w14:lumOff w14:val="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Šport na zdravstveni</w:t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08CE6F91" w14:textId="77777777" w:rsidR="00F839DA" w:rsidRDefault="00F839DA" w:rsidP="00F839DA">
    <w:pPr>
      <w:pStyle w:val="Nog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9B432" w14:textId="77777777" w:rsidR="00281ED4" w:rsidRDefault="00281ED4" w:rsidP="00F839DA">
      <w:pPr>
        <w:spacing w:after="0" w:line="240" w:lineRule="auto"/>
      </w:pPr>
      <w:r>
        <w:separator/>
      </w:r>
    </w:p>
  </w:footnote>
  <w:footnote w:type="continuationSeparator" w:id="0">
    <w:p w14:paraId="068FA153" w14:textId="77777777" w:rsidR="00281ED4" w:rsidRDefault="00281ED4" w:rsidP="00F839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8A12B" w14:textId="77777777" w:rsidR="00F839DA" w:rsidRDefault="00F839DA">
    <w:pPr>
      <w:pStyle w:val="Glava"/>
    </w:pPr>
    <w:r>
      <w:rPr>
        <w:noProof/>
      </w:rPr>
      <w:drawing>
        <wp:inline distT="0" distB="0" distL="0" distR="0" wp14:anchorId="4D577354" wp14:editId="2EF0484A">
          <wp:extent cx="6645910" cy="667594"/>
          <wp:effectExtent l="19050" t="0" r="2540" b="0"/>
          <wp:docPr id="1" name="Slika 1" descr="C:\Users\Igor\Pictures\športne panoge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Igor\Pictures\športne panoge 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66759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946DB82" w14:textId="77777777" w:rsidR="00F839DA" w:rsidRDefault="00F839DA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B69"/>
    <w:rsid w:val="00053984"/>
    <w:rsid w:val="000B3526"/>
    <w:rsid w:val="000D2DFA"/>
    <w:rsid w:val="000F1AE7"/>
    <w:rsid w:val="0016482D"/>
    <w:rsid w:val="001E0A48"/>
    <w:rsid w:val="00245897"/>
    <w:rsid w:val="00253D31"/>
    <w:rsid w:val="00281ED4"/>
    <w:rsid w:val="002F2DCD"/>
    <w:rsid w:val="004217D7"/>
    <w:rsid w:val="004E078C"/>
    <w:rsid w:val="00501090"/>
    <w:rsid w:val="00503623"/>
    <w:rsid w:val="005730E8"/>
    <w:rsid w:val="005A13A4"/>
    <w:rsid w:val="005B3316"/>
    <w:rsid w:val="006447FF"/>
    <w:rsid w:val="006E48F1"/>
    <w:rsid w:val="00752A16"/>
    <w:rsid w:val="00764184"/>
    <w:rsid w:val="007C3F47"/>
    <w:rsid w:val="007C5EFA"/>
    <w:rsid w:val="00865CDA"/>
    <w:rsid w:val="008D55C7"/>
    <w:rsid w:val="00924BF1"/>
    <w:rsid w:val="009252D9"/>
    <w:rsid w:val="00937D8A"/>
    <w:rsid w:val="0099087C"/>
    <w:rsid w:val="00A10E78"/>
    <w:rsid w:val="00A41D33"/>
    <w:rsid w:val="00A52740"/>
    <w:rsid w:val="00A55422"/>
    <w:rsid w:val="00AA728D"/>
    <w:rsid w:val="00AC03C3"/>
    <w:rsid w:val="00AC4B01"/>
    <w:rsid w:val="00B815DB"/>
    <w:rsid w:val="00B819F7"/>
    <w:rsid w:val="00BA6B41"/>
    <w:rsid w:val="00C23514"/>
    <w:rsid w:val="00D669F7"/>
    <w:rsid w:val="00E2287A"/>
    <w:rsid w:val="00EB12D1"/>
    <w:rsid w:val="00F007E2"/>
    <w:rsid w:val="00F32A30"/>
    <w:rsid w:val="00F35622"/>
    <w:rsid w:val="00F5519A"/>
    <w:rsid w:val="00F839DA"/>
    <w:rsid w:val="00FA366B"/>
    <w:rsid w:val="00FD4B69"/>
    <w:rsid w:val="1587E6FC"/>
    <w:rsid w:val="3DC02C56"/>
    <w:rsid w:val="634046E2"/>
    <w:rsid w:val="691CD9BE"/>
    <w:rsid w:val="7373AE9C"/>
    <w:rsid w:val="7FB4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FB207"/>
  <w15:docId w15:val="{FB301981-0862-4165-BB87-E6980332C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9DA"/>
  </w:style>
  <w:style w:type="paragraph" w:styleId="Noga">
    <w:name w:val="footer"/>
    <w:basedOn w:val="Navaden"/>
    <w:link w:val="NogaZnak"/>
    <w:uiPriority w:val="99"/>
    <w:unhideWhenUsed/>
    <w:rsid w:val="00F839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39DA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F839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839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6.e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e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&#352;ola\&#353;port%20na%20zdravstveni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64A25D-A3E0-4675-9FD6-E3A8DA622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šport na zdravstveni</Template>
  <TotalTime>3</TotalTime>
  <Pages>2</Pages>
  <Words>34</Words>
  <Characters>199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Igor Uranjek</dc:creator>
  <cp:lastModifiedBy>Igor URANJEK</cp:lastModifiedBy>
  <cp:revision>2</cp:revision>
  <cp:lastPrinted>2022-10-04T12:30:00Z</cp:lastPrinted>
  <dcterms:created xsi:type="dcterms:W3CDTF">2026-09-16T13:10:00Z</dcterms:created>
  <dcterms:modified xsi:type="dcterms:W3CDTF">2026-09-16T13:10:00Z</dcterms:modified>
</cp:coreProperties>
</file>